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9E1" w:rsidRPr="00916390" w:rsidRDefault="007429E1" w:rsidP="003512BF">
      <w:pPr>
        <w:spacing w:after="120"/>
        <w:jc w:val="center"/>
        <w:rPr>
          <w:b/>
          <w:u w:val="single"/>
        </w:rPr>
      </w:pPr>
      <w:r w:rsidRPr="00916390">
        <w:rPr>
          <w:b/>
          <w:u w:val="single"/>
        </w:rPr>
        <w:t>APPLICATION FORM</w:t>
      </w:r>
    </w:p>
    <w:p w:rsidR="007429E1" w:rsidRPr="00916390" w:rsidRDefault="007429E1" w:rsidP="00FB3935">
      <w:pPr>
        <w:spacing w:after="120" w:line="240" w:lineRule="auto"/>
        <w:jc w:val="both"/>
      </w:pPr>
      <w:r w:rsidRPr="00916390">
        <w:rPr>
          <w:b/>
          <w:u w:val="single"/>
        </w:rPr>
        <w:t>Child’s full name</w:t>
      </w:r>
      <w:r w:rsidR="00ED0803" w:rsidRPr="00916390">
        <w:t>;</w:t>
      </w:r>
      <w:r w:rsidRPr="00916390">
        <w:t xml:space="preserve"> </w:t>
      </w:r>
      <w:r w:rsidR="006C2DC8" w:rsidRPr="00916390">
        <w:t>______________________________________________________________</w:t>
      </w:r>
    </w:p>
    <w:p w:rsidR="006C2DC8" w:rsidRPr="00916390" w:rsidRDefault="00884DC3" w:rsidP="00FB3935">
      <w:pPr>
        <w:spacing w:after="120" w:line="240" w:lineRule="auto"/>
        <w:jc w:val="both"/>
      </w:pPr>
      <w:r w:rsidRPr="00916390">
        <w:t>H</w:t>
      </w:r>
      <w:r w:rsidR="006C2DC8" w:rsidRPr="00916390">
        <w:t>ome address</w:t>
      </w:r>
      <w:proofErr w:type="gramStart"/>
      <w:r w:rsidR="006C2DC8" w:rsidRPr="00916390">
        <w:t>;_</w:t>
      </w:r>
      <w:proofErr w:type="gramEnd"/>
      <w:r w:rsidR="006C2DC8" w:rsidRPr="00916390">
        <w:t>________________________________________________________________</w:t>
      </w:r>
    </w:p>
    <w:p w:rsidR="00884DC3" w:rsidRPr="00916390" w:rsidRDefault="00EC6A03" w:rsidP="00FB3935">
      <w:pPr>
        <w:spacing w:after="120" w:line="240" w:lineRule="auto"/>
        <w:jc w:val="both"/>
      </w:pPr>
      <w:r w:rsidRPr="00916390">
        <w:t>Date of bir</w:t>
      </w:r>
      <w:r w:rsidR="006C2DC8" w:rsidRPr="00916390">
        <w:t>t</w:t>
      </w:r>
      <w:r w:rsidR="00ED0803" w:rsidRPr="00916390">
        <w:t>h</w:t>
      </w:r>
      <w:proofErr w:type="gramStart"/>
      <w:r w:rsidR="00ED0803" w:rsidRPr="00916390">
        <w:t>;</w:t>
      </w:r>
      <w:r w:rsidR="006C2DC8" w:rsidRPr="00916390">
        <w:t>_</w:t>
      </w:r>
      <w:proofErr w:type="gramEnd"/>
      <w:r w:rsidR="006C2DC8" w:rsidRPr="00916390">
        <w:t>________________________</w:t>
      </w:r>
      <w:r w:rsidR="00884DC3" w:rsidRPr="00916390">
        <w:t xml:space="preserve">    </w:t>
      </w:r>
      <w:r w:rsidR="006C2DC8" w:rsidRPr="00916390">
        <w:t>Age</w:t>
      </w:r>
      <w:r w:rsidR="00ED0803" w:rsidRPr="00916390">
        <w:t>;</w:t>
      </w:r>
      <w:r w:rsidR="006C2DC8" w:rsidRPr="00916390">
        <w:t>______</w:t>
      </w:r>
      <w:r w:rsidR="00ED0803" w:rsidRPr="00916390">
        <w:t>______________________________</w:t>
      </w:r>
      <w:r w:rsidR="007429E1" w:rsidRPr="00916390">
        <w:t xml:space="preserve">       </w:t>
      </w:r>
    </w:p>
    <w:p w:rsidR="00884DC3" w:rsidRPr="00916390" w:rsidRDefault="007429E1" w:rsidP="00FB3935">
      <w:pPr>
        <w:spacing w:after="120" w:line="240" w:lineRule="auto"/>
        <w:jc w:val="both"/>
        <w:rPr>
          <w:b/>
        </w:rPr>
      </w:pPr>
      <w:r w:rsidRPr="00916390">
        <w:rPr>
          <w:b/>
          <w:u w:val="single"/>
        </w:rPr>
        <w:t>Parent/Guardian</w:t>
      </w:r>
    </w:p>
    <w:p w:rsidR="007429E1" w:rsidRPr="00916390" w:rsidRDefault="007429E1" w:rsidP="00FB3935">
      <w:pPr>
        <w:spacing w:after="120" w:line="240" w:lineRule="auto"/>
        <w:jc w:val="both"/>
      </w:pPr>
      <w:r w:rsidRPr="00916390">
        <w:t>Name</w:t>
      </w:r>
      <w:proofErr w:type="gramStart"/>
      <w:r w:rsidR="00ED0803" w:rsidRPr="00916390">
        <w:t>;</w:t>
      </w:r>
      <w:r w:rsidR="006C2DC8" w:rsidRPr="00916390">
        <w:t>_</w:t>
      </w:r>
      <w:proofErr w:type="gramEnd"/>
      <w:r w:rsidR="006C2DC8" w:rsidRPr="00916390">
        <w:t>_______________________________________________________________________</w:t>
      </w:r>
    </w:p>
    <w:p w:rsidR="007429E1" w:rsidRPr="00916390" w:rsidRDefault="007429E1" w:rsidP="00FB3935">
      <w:pPr>
        <w:spacing w:after="120" w:line="240" w:lineRule="auto"/>
        <w:jc w:val="both"/>
      </w:pPr>
      <w:r w:rsidRPr="00916390">
        <w:t>Cont</w:t>
      </w:r>
      <w:r w:rsidR="00ED0803" w:rsidRPr="00916390">
        <w:t xml:space="preserve">act </w:t>
      </w:r>
      <w:proofErr w:type="spellStart"/>
      <w:r w:rsidR="00ED0803" w:rsidRPr="00916390">
        <w:t>no</w:t>
      </w:r>
      <w:proofErr w:type="gramStart"/>
      <w:r w:rsidR="00ED0803" w:rsidRPr="00916390">
        <w:t>;</w:t>
      </w:r>
      <w:r w:rsidR="006C2DC8" w:rsidRPr="00916390">
        <w:t>_</w:t>
      </w:r>
      <w:proofErr w:type="gramEnd"/>
      <w:r w:rsidR="006C2DC8" w:rsidRPr="00916390">
        <w:t>___________________________Email</w:t>
      </w:r>
      <w:proofErr w:type="spellEnd"/>
      <w:r w:rsidR="006C2DC8" w:rsidRPr="00916390">
        <w:t xml:space="preserve"> Address</w:t>
      </w:r>
      <w:r w:rsidR="00ED0803" w:rsidRPr="00916390">
        <w:t>;</w:t>
      </w:r>
      <w:r w:rsidR="006C2DC8" w:rsidRPr="00916390">
        <w:t>_____________________________</w:t>
      </w:r>
    </w:p>
    <w:p w:rsidR="00282EC0" w:rsidRDefault="00282EC0" w:rsidP="00FB3935">
      <w:pPr>
        <w:pBdr>
          <w:bottom w:val="single" w:sz="6" w:space="1" w:color="auto"/>
        </w:pBdr>
        <w:spacing w:after="120" w:line="240" w:lineRule="auto"/>
        <w:jc w:val="both"/>
      </w:pPr>
    </w:p>
    <w:p w:rsidR="007429E1" w:rsidRPr="00916390" w:rsidRDefault="007429E1" w:rsidP="00FB3935">
      <w:pPr>
        <w:pBdr>
          <w:bottom w:val="single" w:sz="6" w:space="1" w:color="auto"/>
        </w:pBdr>
        <w:spacing w:after="120" w:line="240" w:lineRule="auto"/>
        <w:jc w:val="both"/>
      </w:pPr>
      <w:r w:rsidRPr="00916390">
        <w:t xml:space="preserve">Does </w:t>
      </w:r>
      <w:r w:rsidR="00770F07" w:rsidRPr="00916390">
        <w:t xml:space="preserve">your child suffer from any medical conditions, illness, special needs, and </w:t>
      </w:r>
      <w:r w:rsidR="00884DC3" w:rsidRPr="00916390">
        <w:t>/or allergies</w:t>
      </w:r>
      <w:r w:rsidR="006C2DC8" w:rsidRPr="00916390">
        <w:t>?</w:t>
      </w:r>
    </w:p>
    <w:p w:rsidR="00282EC0" w:rsidRDefault="00282EC0" w:rsidP="00282EC0">
      <w:pPr>
        <w:pBdr>
          <w:bottom w:val="single" w:sz="6" w:space="1" w:color="auto"/>
        </w:pBdr>
        <w:spacing w:after="120" w:line="240" w:lineRule="auto"/>
        <w:jc w:val="both"/>
      </w:pPr>
      <w:r>
        <w:t>Please state</w:t>
      </w:r>
      <w:proofErr w:type="gramStart"/>
      <w:r>
        <w:t>;_</w:t>
      </w:r>
      <w:proofErr w:type="gramEnd"/>
      <w:r>
        <w:t>______________________________________________________________________</w:t>
      </w:r>
    </w:p>
    <w:p w:rsidR="00770F07" w:rsidRDefault="00770F07" w:rsidP="00282EC0">
      <w:pPr>
        <w:pBdr>
          <w:bottom w:val="single" w:sz="6" w:space="1" w:color="auto"/>
        </w:pBdr>
        <w:spacing w:after="120" w:line="240" w:lineRule="auto"/>
        <w:jc w:val="both"/>
      </w:pPr>
      <w:r w:rsidRPr="00916390">
        <w:t>Family Doctor’s name</w:t>
      </w:r>
      <w:proofErr w:type="gramStart"/>
      <w:r w:rsidR="00ED0803" w:rsidRPr="00916390">
        <w:t>;</w:t>
      </w:r>
      <w:r w:rsidR="006C2DC8" w:rsidRPr="00916390">
        <w:t>_</w:t>
      </w:r>
      <w:proofErr w:type="gramEnd"/>
      <w:r w:rsidR="006C2DC8" w:rsidRPr="00916390">
        <w:t>_____________________________</w:t>
      </w:r>
      <w:r w:rsidR="00FB3935" w:rsidRPr="00916390">
        <w:t xml:space="preserve"> Doctor’s  Tel No: _______________</w:t>
      </w:r>
    </w:p>
    <w:p w:rsidR="00282EC0" w:rsidRPr="00916390" w:rsidRDefault="00282EC0" w:rsidP="00282EC0">
      <w:pPr>
        <w:pBdr>
          <w:bottom w:val="single" w:sz="6" w:space="1" w:color="auto"/>
        </w:pBdr>
        <w:spacing w:after="120" w:line="240" w:lineRule="auto"/>
        <w:jc w:val="both"/>
      </w:pPr>
    </w:p>
    <w:p w:rsidR="00911601" w:rsidRPr="00916390" w:rsidRDefault="00911601" w:rsidP="00FB3935">
      <w:pPr>
        <w:spacing w:after="120" w:line="240" w:lineRule="auto"/>
        <w:jc w:val="both"/>
      </w:pPr>
    </w:p>
    <w:p w:rsidR="003512BF" w:rsidRPr="00916390" w:rsidRDefault="006800EF" w:rsidP="00FB3935">
      <w:pPr>
        <w:spacing w:after="120" w:line="240" w:lineRule="auto"/>
        <w:jc w:val="both"/>
      </w:pPr>
      <w:r w:rsidRPr="00916390">
        <w:t>I</w:t>
      </w:r>
      <w:r w:rsidR="00911601" w:rsidRPr="00916390">
        <w:t>, the undersigned</w:t>
      </w:r>
      <w:r w:rsidRPr="00916390">
        <w:t xml:space="preserve"> </w:t>
      </w:r>
      <w:r w:rsidR="00FB3935" w:rsidRPr="00916390">
        <w:t>hereby</w:t>
      </w:r>
      <w:r w:rsidRPr="00916390">
        <w:t xml:space="preserve"> authorise a volunteer trained in First Aid may administer First Aid to my child as appropriate.</w:t>
      </w:r>
      <w:r w:rsidR="00911601" w:rsidRPr="00916390">
        <w:t xml:space="preserve"> I</w:t>
      </w:r>
      <w:r w:rsidR="00FB3935" w:rsidRPr="00916390">
        <w:t xml:space="preserve"> </w:t>
      </w:r>
      <w:r w:rsidR="00770F07" w:rsidRPr="00916390">
        <w:t>understand that</w:t>
      </w:r>
      <w:r w:rsidR="00C67430" w:rsidRPr="00916390">
        <w:t xml:space="preserve"> every effort will be made to contact the named guardian </w:t>
      </w:r>
      <w:r w:rsidR="00770F07" w:rsidRPr="00916390">
        <w:t>in the event of an emergency, requiring medica</w:t>
      </w:r>
      <w:r w:rsidR="009327F2" w:rsidRPr="00916390">
        <w:t>l attention. However, if</w:t>
      </w:r>
      <w:r w:rsidR="00C67430" w:rsidRPr="00916390">
        <w:t xml:space="preserve"> they</w:t>
      </w:r>
      <w:r w:rsidR="00770F07" w:rsidRPr="00916390">
        <w:t xml:space="preserve"> can</w:t>
      </w:r>
      <w:r w:rsidR="00C67430" w:rsidRPr="00916390">
        <w:t>not</w:t>
      </w:r>
      <w:r w:rsidR="00770F07" w:rsidRPr="00916390">
        <w:t xml:space="preserve"> be </w:t>
      </w:r>
      <w:r w:rsidR="00C67430" w:rsidRPr="00916390">
        <w:t>contacted I hereby authorise a</w:t>
      </w:r>
      <w:r w:rsidR="00770F07" w:rsidRPr="00916390">
        <w:t xml:space="preserve"> S</w:t>
      </w:r>
      <w:r w:rsidR="00C67430" w:rsidRPr="00916390">
        <w:t>ummer Camp volunteer</w:t>
      </w:r>
      <w:r w:rsidR="00770F07" w:rsidRPr="00916390">
        <w:t xml:space="preserve"> to transport my child to the doctor’s surgery or to the appropriate hospital A</w:t>
      </w:r>
      <w:r w:rsidR="00FB3935" w:rsidRPr="00916390">
        <w:t>&amp;</w:t>
      </w:r>
      <w:r w:rsidR="00770F07" w:rsidRPr="00916390">
        <w:t>E department by ambulance or as is necessary and to secure the necessary medical treatment for my child.</w:t>
      </w:r>
    </w:p>
    <w:p w:rsidR="00EC6A03" w:rsidRPr="00916390" w:rsidRDefault="00911601" w:rsidP="00FB3935">
      <w:pPr>
        <w:spacing w:after="120" w:line="240" w:lineRule="auto"/>
        <w:jc w:val="both"/>
      </w:pPr>
      <w:r w:rsidRPr="00916390">
        <w:rPr>
          <w:b/>
          <w:u w:val="single"/>
        </w:rPr>
        <w:t>Charges</w:t>
      </w:r>
    </w:p>
    <w:p w:rsidR="00EC6A03" w:rsidRPr="00916390" w:rsidRDefault="003512BF" w:rsidP="00FB3935">
      <w:pPr>
        <w:spacing w:after="120" w:line="240" w:lineRule="auto"/>
        <w:jc w:val="both"/>
      </w:pPr>
      <w:r w:rsidRPr="00916390">
        <w:t>€50.00 per child, €95 for two children, €140 for</w:t>
      </w:r>
      <w:r w:rsidR="00F04E39" w:rsidRPr="00916390">
        <w:t xml:space="preserve"> three</w:t>
      </w:r>
      <w:r w:rsidRPr="00916390">
        <w:t xml:space="preserve"> children from the same family.</w:t>
      </w:r>
    </w:p>
    <w:p w:rsidR="003512BF" w:rsidRPr="00916390" w:rsidRDefault="003512BF" w:rsidP="00FB3935">
      <w:pPr>
        <w:spacing w:after="120" w:line="240" w:lineRule="auto"/>
        <w:jc w:val="both"/>
        <w:rPr>
          <w:u w:val="single"/>
        </w:rPr>
      </w:pPr>
      <w:r w:rsidRPr="00916390">
        <w:t xml:space="preserve">Payment in full with application before Friday, </w:t>
      </w:r>
      <w:r w:rsidR="00916390" w:rsidRPr="00916390">
        <w:t>1</w:t>
      </w:r>
      <w:r w:rsidR="00282EC0">
        <w:t>7</w:t>
      </w:r>
      <w:r w:rsidR="006C2DC8" w:rsidRPr="00916390">
        <w:t>th</w:t>
      </w:r>
      <w:r w:rsidRPr="00916390">
        <w:t>, July.   Places limited</w:t>
      </w:r>
      <w:r w:rsidR="00916390" w:rsidRPr="00916390">
        <w:t xml:space="preserve">. </w:t>
      </w:r>
      <w:r w:rsidR="00916390" w:rsidRPr="00916390">
        <w:rPr>
          <w:u w:val="single"/>
        </w:rPr>
        <w:t xml:space="preserve"> Children will not be allowed to participate in the camp if they have not been pre-regi</w:t>
      </w:r>
      <w:r w:rsidR="00916390">
        <w:rPr>
          <w:u w:val="single"/>
        </w:rPr>
        <w:t>stered and their monies paid.  P</w:t>
      </w:r>
      <w:r w:rsidR="00916390" w:rsidRPr="00916390">
        <w:rPr>
          <w:u w:val="single"/>
        </w:rPr>
        <w:t>lease do not put us in the position of having</w:t>
      </w:r>
      <w:r w:rsidR="00916390">
        <w:rPr>
          <w:u w:val="single"/>
        </w:rPr>
        <w:t xml:space="preserve"> </w:t>
      </w:r>
      <w:bookmarkStart w:id="0" w:name="_GoBack"/>
      <w:bookmarkEnd w:id="0"/>
      <w:r w:rsidR="00916390" w:rsidRPr="00916390">
        <w:rPr>
          <w:u w:val="single"/>
        </w:rPr>
        <w:t>to refuse your child when they arrive.</w:t>
      </w:r>
    </w:p>
    <w:p w:rsidR="00F04E39" w:rsidRPr="00916390" w:rsidRDefault="00F04E39" w:rsidP="00FB3935">
      <w:pPr>
        <w:spacing w:after="120" w:line="240" w:lineRule="auto"/>
        <w:ind w:right="-472"/>
        <w:jc w:val="both"/>
      </w:pPr>
      <w:r w:rsidRPr="00916390">
        <w:rPr>
          <w:b/>
        </w:rPr>
        <w:t>Application forms with payment can be left in a sealed envelope into the Post Office, or Happy Da</w:t>
      </w:r>
      <w:r w:rsidR="006C2DC8" w:rsidRPr="00916390">
        <w:rPr>
          <w:b/>
        </w:rPr>
        <w:t xml:space="preserve">ys </w:t>
      </w:r>
      <w:proofErr w:type="spellStart"/>
      <w:r w:rsidR="006C2DC8" w:rsidRPr="00916390">
        <w:rPr>
          <w:b/>
        </w:rPr>
        <w:t>Creche</w:t>
      </w:r>
      <w:proofErr w:type="spellEnd"/>
      <w:r w:rsidR="006C2DC8" w:rsidRPr="00916390">
        <w:rPr>
          <w:b/>
        </w:rPr>
        <w:t xml:space="preserve">, </w:t>
      </w:r>
      <w:proofErr w:type="spellStart"/>
      <w:r w:rsidR="006C2DC8" w:rsidRPr="00916390">
        <w:rPr>
          <w:b/>
        </w:rPr>
        <w:t>Durrow</w:t>
      </w:r>
      <w:proofErr w:type="spellEnd"/>
      <w:r w:rsidR="006C2DC8" w:rsidRPr="00916390">
        <w:rPr>
          <w:b/>
        </w:rPr>
        <w:t>.</w:t>
      </w:r>
      <w:r w:rsidR="006C2DC8" w:rsidRPr="00916390">
        <w:t xml:space="preserve"> Confirmation </w:t>
      </w:r>
      <w:r w:rsidRPr="00916390">
        <w:t>of places will be sent by text.</w:t>
      </w:r>
    </w:p>
    <w:p w:rsidR="00F04E39" w:rsidRPr="00916390" w:rsidRDefault="002667A2" w:rsidP="00FB3935">
      <w:pPr>
        <w:spacing w:after="120" w:line="240" w:lineRule="auto"/>
        <w:ind w:right="-472"/>
        <w:jc w:val="both"/>
      </w:pPr>
      <w:r w:rsidRPr="00916390">
        <w:t>Please tick the box if you give permission fo</w:t>
      </w:r>
      <w:r w:rsidR="00511335" w:rsidRPr="00916390">
        <w:t>r your child to be photographed or videoed</w:t>
      </w:r>
      <w:r w:rsidR="009327F2" w:rsidRPr="00916390">
        <w:t xml:space="preserve">, </w:t>
      </w:r>
      <w:r w:rsidR="00511335" w:rsidRPr="00916390">
        <w:t>to be used to promote the festival</w:t>
      </w:r>
      <w:r w:rsidR="00282EC0">
        <w:t xml:space="preserve"> ⃝</w:t>
      </w:r>
    </w:p>
    <w:p w:rsidR="00C67430" w:rsidRPr="00916390" w:rsidRDefault="00C67430" w:rsidP="00FB3935">
      <w:pPr>
        <w:spacing w:after="120" w:line="240" w:lineRule="auto"/>
        <w:jc w:val="both"/>
      </w:pPr>
      <w:r w:rsidRPr="00916390">
        <w:t>Please apply sun cream on your child</w:t>
      </w:r>
      <w:r w:rsidR="00F04E39" w:rsidRPr="00916390">
        <w:t>,</w:t>
      </w:r>
      <w:r w:rsidRPr="00916390">
        <w:t xml:space="preserve"> if necessary</w:t>
      </w:r>
      <w:r w:rsidR="00F04E39" w:rsidRPr="00916390">
        <w:t>,</w:t>
      </w:r>
      <w:r w:rsidRPr="00916390">
        <w:t xml:space="preserve"> before summer camp.</w:t>
      </w:r>
      <w:r w:rsidR="00511335" w:rsidRPr="00916390">
        <w:t xml:space="preserve"> In the event of wet weather, please include a change of clothes in your child’s bag.</w:t>
      </w:r>
    </w:p>
    <w:p w:rsidR="00402FD8" w:rsidRPr="00916390" w:rsidRDefault="002667A2" w:rsidP="00FB3935">
      <w:pPr>
        <w:spacing w:after="120" w:line="240" w:lineRule="auto"/>
        <w:jc w:val="both"/>
      </w:pPr>
      <w:r w:rsidRPr="00916390">
        <w:t>In the interest of safety we would ask all parents and children to vacate the village as soon as possible after 1.00pm, as the village has to be prepared for opening to the general publ</w:t>
      </w:r>
      <w:r w:rsidR="00402FD8" w:rsidRPr="00916390">
        <w:t>ic.</w:t>
      </w:r>
    </w:p>
    <w:p w:rsidR="00ED0803" w:rsidRPr="00916390" w:rsidRDefault="00ED0803" w:rsidP="00FB3935">
      <w:pPr>
        <w:spacing w:after="120" w:line="240" w:lineRule="auto"/>
        <w:jc w:val="both"/>
      </w:pPr>
      <w:r w:rsidRPr="00916390">
        <w:t>All children must be signed in and out of Summer Camp.</w:t>
      </w:r>
    </w:p>
    <w:p w:rsidR="00911601" w:rsidRPr="00916390" w:rsidRDefault="00911601" w:rsidP="00FB3935">
      <w:pPr>
        <w:pStyle w:val="NoSpacing"/>
        <w:jc w:val="both"/>
        <w:rPr>
          <w:b/>
        </w:rPr>
      </w:pPr>
    </w:p>
    <w:p w:rsidR="001511D6" w:rsidRPr="00916390" w:rsidRDefault="00ED0803" w:rsidP="00FB3935">
      <w:pPr>
        <w:pStyle w:val="NoSpacing"/>
        <w:jc w:val="both"/>
        <w:rPr>
          <w:b/>
        </w:rPr>
      </w:pPr>
      <w:r w:rsidRPr="00916390">
        <w:rPr>
          <w:b/>
        </w:rPr>
        <w:t>Parent/Guardian’</w:t>
      </w:r>
      <w:r w:rsidR="006800EF" w:rsidRPr="00916390">
        <w:rPr>
          <w:b/>
        </w:rPr>
        <w:t xml:space="preserve">s </w:t>
      </w:r>
      <w:proofErr w:type="spellStart"/>
      <w:r w:rsidR="006800EF" w:rsidRPr="00916390">
        <w:rPr>
          <w:b/>
        </w:rPr>
        <w:t>signature__________________________Date</w:t>
      </w:r>
      <w:proofErr w:type="spellEnd"/>
      <w:r w:rsidR="006800EF" w:rsidRPr="00916390">
        <w:rPr>
          <w:b/>
        </w:rPr>
        <w:t>_____________________</w:t>
      </w:r>
    </w:p>
    <w:sectPr w:rsidR="001511D6" w:rsidRPr="00916390" w:rsidSect="00EB4915">
      <w:headerReference w:type="default" r:id="rId8"/>
      <w:footerReference w:type="default" r:id="rId9"/>
      <w:headerReference w:type="first" r:id="rId10"/>
      <w:pgSz w:w="11906" w:h="16838"/>
      <w:pgMar w:top="1019" w:right="1440" w:bottom="851" w:left="144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830" w:rsidRPr="00F04E39" w:rsidRDefault="006C6830" w:rsidP="009531AD">
      <w:pPr>
        <w:spacing w:after="0" w:line="240" w:lineRule="auto"/>
        <w:rPr>
          <w:sz w:val="18"/>
          <w:szCs w:val="18"/>
        </w:rPr>
      </w:pPr>
      <w:r w:rsidRPr="00F04E39">
        <w:rPr>
          <w:sz w:val="18"/>
          <w:szCs w:val="18"/>
        </w:rPr>
        <w:separator/>
      </w:r>
    </w:p>
  </w:endnote>
  <w:endnote w:type="continuationSeparator" w:id="0">
    <w:p w:rsidR="006C6830" w:rsidRPr="00F04E39" w:rsidRDefault="006C6830" w:rsidP="009531AD">
      <w:pPr>
        <w:spacing w:after="0" w:line="240" w:lineRule="auto"/>
        <w:rPr>
          <w:sz w:val="18"/>
          <w:szCs w:val="18"/>
        </w:rPr>
      </w:pPr>
      <w:r w:rsidRPr="00F04E39">
        <w:rPr>
          <w:sz w:val="18"/>
          <w:szCs w:val="1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1AD" w:rsidRPr="00F04E39" w:rsidRDefault="009531AD" w:rsidP="009531AD">
    <w:pPr>
      <w:pStyle w:val="NoSpacing"/>
      <w:ind w:left="-709" w:firstLine="709"/>
      <w:jc w:val="both"/>
      <w:rPr>
        <w:rFonts w:ascii="Arial Narrow" w:hAnsi="Arial Narrow"/>
        <w:sz w:val="15"/>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830" w:rsidRPr="00F04E39" w:rsidRDefault="006C6830" w:rsidP="009531AD">
      <w:pPr>
        <w:spacing w:after="0" w:line="240" w:lineRule="auto"/>
        <w:rPr>
          <w:sz w:val="18"/>
          <w:szCs w:val="18"/>
        </w:rPr>
      </w:pPr>
      <w:r w:rsidRPr="00F04E39">
        <w:rPr>
          <w:sz w:val="18"/>
          <w:szCs w:val="18"/>
        </w:rPr>
        <w:separator/>
      </w:r>
    </w:p>
  </w:footnote>
  <w:footnote w:type="continuationSeparator" w:id="0">
    <w:p w:rsidR="006C6830" w:rsidRPr="00F04E39" w:rsidRDefault="006C6830" w:rsidP="009531AD">
      <w:pPr>
        <w:spacing w:after="0" w:line="240" w:lineRule="auto"/>
        <w:rPr>
          <w:sz w:val="18"/>
          <w:szCs w:val="18"/>
        </w:rPr>
      </w:pPr>
      <w:r w:rsidRPr="00F04E39">
        <w:rPr>
          <w:sz w:val="18"/>
          <w:szCs w:val="18"/>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1AD" w:rsidRPr="00F04E39" w:rsidRDefault="00AC46D0" w:rsidP="004F677A">
    <w:pPr>
      <w:pStyle w:val="Header"/>
      <w:rPr>
        <w:sz w:val="18"/>
        <w:szCs w:val="18"/>
      </w:rPr>
    </w:pPr>
    <w:r w:rsidRPr="00F04E39">
      <w:rPr>
        <w:noProof/>
        <w:sz w:val="18"/>
        <w:szCs w:val="18"/>
      </w:rPr>
      <w:drawing>
        <wp:inline distT="0" distB="0" distL="0" distR="0">
          <wp:extent cx="990600" cy="352425"/>
          <wp:effectExtent l="19050" t="0" r="0" b="0"/>
          <wp:docPr id="8" name="Picture 8" descr="C:\Users\User\Pictures\DD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DDF Logo.jpg"/>
                  <pic:cNvPicPr>
                    <a:picLocks noChangeAspect="1" noChangeArrowheads="1"/>
                  </pic:cNvPicPr>
                </pic:nvPicPr>
                <pic:blipFill>
                  <a:blip r:embed="rId1">
                    <a:grayscl/>
                  </a:blip>
                  <a:srcRect/>
                  <a:stretch>
                    <a:fillRect/>
                  </a:stretch>
                </pic:blipFill>
                <pic:spPr bwMode="auto">
                  <a:xfrm>
                    <a:off x="0" y="0"/>
                    <a:ext cx="990600" cy="3524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EC0" w:rsidRDefault="00282EC0" w:rsidP="00EB4915">
    <w:pPr>
      <w:pStyle w:val="Header"/>
      <w:rPr>
        <w:noProof/>
        <w:sz w:val="18"/>
        <w:szCs w:val="18"/>
      </w:rPr>
    </w:pPr>
  </w:p>
  <w:p w:rsidR="00EB4915" w:rsidRDefault="005863A6" w:rsidP="00EB4915">
    <w:pPr>
      <w:pStyle w:val="Header"/>
      <w:rPr>
        <w:noProof/>
        <w:sz w:val="18"/>
        <w:szCs w:val="18"/>
      </w:rPr>
    </w:pPr>
    <w:r>
      <w:rPr>
        <w:noProof/>
        <w:sz w:val="18"/>
        <w:szCs w:val="18"/>
      </w:rPr>
      <mc:AlternateContent>
        <mc:Choice Requires="wps">
          <w:drawing>
            <wp:anchor distT="0" distB="0" distL="114300" distR="114300" simplePos="0" relativeHeight="251664384" behindDoc="0" locked="0" layoutInCell="1" allowOverlap="1">
              <wp:simplePos x="0" y="0"/>
              <wp:positionH relativeFrom="column">
                <wp:posOffset>4330700</wp:posOffset>
              </wp:positionH>
              <wp:positionV relativeFrom="paragraph">
                <wp:posOffset>621665</wp:posOffset>
              </wp:positionV>
              <wp:extent cx="1551940" cy="805180"/>
              <wp:effectExtent l="6350" t="12065" r="13335" b="114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805180"/>
                      </a:xfrm>
                      <a:prstGeom prst="rect">
                        <a:avLst/>
                      </a:prstGeom>
                      <a:solidFill>
                        <a:srgbClr val="FFFFFF"/>
                      </a:solidFill>
                      <a:ln w="9525">
                        <a:solidFill>
                          <a:srgbClr val="000000"/>
                        </a:solidFill>
                        <a:miter lim="800000"/>
                        <a:headEnd/>
                        <a:tailEnd/>
                      </a:ln>
                    </wps:spPr>
                    <wps:txbx>
                      <w:txbxContent>
                        <w:p w:rsidR="00911601" w:rsidRDefault="00911601">
                          <w:pPr>
                            <w:rPr>
                              <w:sz w:val="23"/>
                              <w:szCs w:val="23"/>
                            </w:rPr>
                          </w:pPr>
                          <w:r>
                            <w:rPr>
                              <w:sz w:val="23"/>
                              <w:szCs w:val="23"/>
                            </w:rPr>
                            <w:t>Contact:</w:t>
                          </w:r>
                        </w:p>
                        <w:p w:rsidR="00911601" w:rsidRDefault="00911601">
                          <w:r w:rsidRPr="00911601">
                            <w:rPr>
                              <w:sz w:val="23"/>
                              <w:szCs w:val="23"/>
                            </w:rPr>
                            <w:t xml:space="preserve">Marie 087 9800090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41pt;margin-top:48.95pt;width:122.2pt;height:6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">
              <v:textbox>
                <w:txbxContent>
                  <w:p w:rsidR="00911601" w:rsidRDefault="00911601">
                    <w:pPr>
                      <w:rPr>
                        <w:sz w:val="23"/>
                        <w:szCs w:val="23"/>
                      </w:rPr>
                    </w:pPr>
                    <w:r>
                      <w:rPr>
                        <w:sz w:val="23"/>
                        <w:szCs w:val="23"/>
                      </w:rPr>
                      <w:t>Contact:</w:t>
                    </w:r>
                  </w:p>
                  <w:p w:rsidR="00911601" w:rsidRDefault="00911601">
                    <w:r w:rsidRPr="00911601">
                      <w:rPr>
                        <w:sz w:val="23"/>
                        <w:szCs w:val="23"/>
                      </w:rPr>
                      <w:t xml:space="preserve">Marie 087 9800090 </w:t>
                    </w:r>
                  </w:p>
                </w:txbxContent>
              </v:textbox>
            </v:shape>
          </w:pict>
        </mc:Fallback>
      </mc:AlternateContent>
    </w:r>
    <w:r>
      <w:rPr>
        <w:noProof/>
        <w:sz w:val="18"/>
        <w:szCs w:val="18"/>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10160</wp:posOffset>
              </wp:positionV>
              <wp:extent cx="2929890" cy="1285240"/>
              <wp:effectExtent l="0" t="635"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28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601" w:rsidRDefault="00911601" w:rsidP="00911601">
                          <w:pPr>
                            <w:jc w:val="center"/>
                            <w:rPr>
                              <w:b/>
                              <w:sz w:val="28"/>
                            </w:rPr>
                          </w:pPr>
                          <w:r w:rsidRPr="00911601">
                            <w:rPr>
                              <w:b/>
                              <w:sz w:val="28"/>
                            </w:rPr>
                            <w:t>Festival Summer Camp</w:t>
                          </w:r>
                        </w:p>
                        <w:p w:rsidR="00911601" w:rsidRDefault="009327F2" w:rsidP="00911601">
                          <w:pPr>
                            <w:jc w:val="center"/>
                            <w:rPr>
                              <w:b/>
                              <w:sz w:val="28"/>
                            </w:rPr>
                          </w:pPr>
                          <w:r>
                            <w:rPr>
                              <w:b/>
                              <w:sz w:val="28"/>
                            </w:rPr>
                            <w:t>Mon 27</w:t>
                          </w:r>
                          <w:r w:rsidR="00911601" w:rsidRPr="00911601">
                            <w:rPr>
                              <w:b/>
                              <w:sz w:val="28"/>
                              <w:vertAlign w:val="superscript"/>
                            </w:rPr>
                            <w:t>th</w:t>
                          </w:r>
                          <w:r w:rsidR="00511335">
                            <w:rPr>
                              <w:b/>
                              <w:sz w:val="28"/>
                            </w:rPr>
                            <w:t xml:space="preserve"> July – Fri </w:t>
                          </w:r>
                          <w:r>
                            <w:rPr>
                              <w:b/>
                              <w:sz w:val="28"/>
                            </w:rPr>
                            <w:t>31st July 2015</w:t>
                          </w:r>
                        </w:p>
                        <w:p w:rsidR="00911601" w:rsidRPr="00911601" w:rsidRDefault="00911601" w:rsidP="00911601">
                          <w:pPr>
                            <w:jc w:val="center"/>
                            <w:rPr>
                              <w:b/>
                              <w:sz w:val="28"/>
                            </w:rPr>
                          </w:pPr>
                          <w:r>
                            <w:rPr>
                              <w:b/>
                              <w:sz w:val="28"/>
                            </w:rPr>
                            <w:t>10am – 1pm each 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0;margin-top:.8pt;width:230.7pt;height:101.2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" stroked="f">
              <v:textbox>
                <w:txbxContent>
                  <w:p w:rsidR="00911601" w:rsidRDefault="00911601" w:rsidP="00911601">
                    <w:pPr>
                      <w:jc w:val="center"/>
                      <w:rPr>
                        <w:b/>
                        <w:sz w:val="28"/>
                      </w:rPr>
                    </w:pPr>
                    <w:r w:rsidRPr="00911601">
                      <w:rPr>
                        <w:b/>
                        <w:sz w:val="28"/>
                      </w:rPr>
                      <w:t>Festival Summer Camp</w:t>
                    </w:r>
                  </w:p>
                  <w:p w:rsidR="00911601" w:rsidRDefault="009327F2" w:rsidP="00911601">
                    <w:pPr>
                      <w:jc w:val="center"/>
                      <w:rPr>
                        <w:b/>
                        <w:sz w:val="28"/>
                      </w:rPr>
                    </w:pPr>
                    <w:r>
                      <w:rPr>
                        <w:b/>
                        <w:sz w:val="28"/>
                      </w:rPr>
                      <w:t>Mon 27</w:t>
                    </w:r>
                    <w:r w:rsidR="00911601" w:rsidRPr="00911601">
                      <w:rPr>
                        <w:b/>
                        <w:sz w:val="28"/>
                        <w:vertAlign w:val="superscript"/>
                      </w:rPr>
                      <w:t>th</w:t>
                    </w:r>
                    <w:r w:rsidR="00511335">
                      <w:rPr>
                        <w:b/>
                        <w:sz w:val="28"/>
                      </w:rPr>
                      <w:t xml:space="preserve"> July – Fri </w:t>
                    </w:r>
                    <w:r>
                      <w:rPr>
                        <w:b/>
                        <w:sz w:val="28"/>
                      </w:rPr>
                      <w:t>31st July 2015</w:t>
                    </w:r>
                  </w:p>
                  <w:p w:rsidR="00911601" w:rsidRPr="00911601" w:rsidRDefault="00911601" w:rsidP="00911601">
                    <w:pPr>
                      <w:jc w:val="center"/>
                      <w:rPr>
                        <w:b/>
                        <w:sz w:val="28"/>
                      </w:rPr>
                    </w:pPr>
                    <w:r>
                      <w:rPr>
                        <w:b/>
                        <w:sz w:val="28"/>
                      </w:rPr>
                      <w:t>10am – 1pm each day</w:t>
                    </w:r>
                  </w:p>
                </w:txbxContent>
              </v:textbox>
            </v:shape>
          </w:pict>
        </mc:Fallback>
      </mc:AlternateContent>
    </w:r>
    <w:r>
      <w:rPr>
        <w:noProof/>
        <w:sz w:val="18"/>
        <w:szCs w:val="18"/>
      </w:rPr>
      <mc:AlternateContent>
        <mc:Choice Requires="wps">
          <w:drawing>
            <wp:anchor distT="0" distB="0" distL="114300" distR="114300" simplePos="0" relativeHeight="251662336" behindDoc="0" locked="0" layoutInCell="1" allowOverlap="1">
              <wp:simplePos x="0" y="0"/>
              <wp:positionH relativeFrom="column">
                <wp:posOffset>4230370</wp:posOffset>
              </wp:positionH>
              <wp:positionV relativeFrom="paragraph">
                <wp:posOffset>60960</wp:posOffset>
              </wp:positionV>
              <wp:extent cx="2287905" cy="734695"/>
              <wp:effectExtent l="1270" t="3810" r="3175"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73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1601" w:rsidRDefault="00911601">
                          <w:r w:rsidRPr="00911601">
                            <w:rPr>
                              <w:noProof/>
                            </w:rPr>
                            <w:drawing>
                              <wp:inline distT="0" distB="0" distL="0" distR="0">
                                <wp:extent cx="1371600" cy="491429"/>
                                <wp:effectExtent l="19050" t="0" r="0" b="0"/>
                                <wp:docPr id="3" name="Picture 4" descr="C:\Users\User\Pictures\DD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DDF Logo.jpg"/>
                                        <pic:cNvPicPr>
                                          <a:picLocks noChangeAspect="1" noChangeArrowheads="1"/>
                                        </pic:cNvPicPr>
                                      </pic:nvPicPr>
                                      <pic:blipFill>
                                        <a:blip r:embed="rId1">
                                          <a:grayscl/>
                                        </a:blip>
                                        <a:srcRect/>
                                        <a:stretch>
                                          <a:fillRect/>
                                        </a:stretch>
                                      </pic:blipFill>
                                      <pic:spPr bwMode="auto">
                                        <a:xfrm>
                                          <a:off x="0" y="0"/>
                                          <a:ext cx="1387065" cy="496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 o:spid="_x0000_s1028" type="#_x0000_t202" style="position:absolute;margin-left:333.1pt;margin-top:4.8pt;width:180.15pt;height:57.8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" stroked="f">
              <v:textbox style="mso-fit-shape-to-text:t">
                <w:txbxContent>
                  <w:p w:rsidR="00911601" w:rsidRDefault="00911601">
                    <w:r w:rsidRPr="00911601">
                      <w:rPr>
                        <w:noProof/>
                      </w:rPr>
                      <w:drawing>
                        <wp:inline distT="0" distB="0" distL="0" distR="0">
                          <wp:extent cx="1371600" cy="491429"/>
                          <wp:effectExtent l="19050" t="0" r="0" b="0"/>
                          <wp:docPr id="3" name="Picture 4" descr="C:\Users\User\Pictures\DD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DDF Logo.jpg"/>
                                  <pic:cNvPicPr>
                                    <a:picLocks noChangeAspect="1" noChangeArrowheads="1"/>
                                  </pic:cNvPicPr>
                                </pic:nvPicPr>
                                <pic:blipFill>
                                  <a:blip r:embed="rId1">
                                    <a:grayscl/>
                                  </a:blip>
                                  <a:srcRect/>
                                  <a:stretch>
                                    <a:fillRect/>
                                  </a:stretch>
                                </pic:blipFill>
                                <pic:spPr bwMode="auto">
                                  <a:xfrm>
                                    <a:off x="0" y="0"/>
                                    <a:ext cx="1387065" cy="496970"/>
                                  </a:xfrm>
                                  <a:prstGeom prst="rect">
                                    <a:avLst/>
                                  </a:prstGeom>
                                  <a:noFill/>
                                  <a:ln w="9525">
                                    <a:noFill/>
                                    <a:miter lim="800000"/>
                                    <a:headEnd/>
                                    <a:tailEnd/>
                                  </a:ln>
                                </pic:spPr>
                              </pic:pic>
                            </a:graphicData>
                          </a:graphic>
                        </wp:inline>
                      </w:drawing>
                    </w:r>
                  </w:p>
                </w:txbxContent>
              </v:textbox>
            </v:shape>
          </w:pict>
        </mc:Fallback>
      </mc:AlternateContent>
    </w:r>
    <w:r w:rsidR="00D845C4" w:rsidRPr="00D845C4">
      <w:rPr>
        <w:noProof/>
        <w:sz w:val="18"/>
        <w:szCs w:val="18"/>
      </w:rPr>
      <w:drawing>
        <wp:inline distT="0" distB="0" distL="0" distR="0">
          <wp:extent cx="1409700" cy="1409700"/>
          <wp:effectExtent l="0" t="0" r="0" b="0"/>
          <wp:docPr id="6" name="Picture 6" descr="C:\Users\emer.OFFTECH\Desktop\2015 Durrow Scarecrow Festival\SCrow_2015_logo_4x4in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r.OFFTECH\Desktop\2015 Durrow Scarecrow Festival\SCrow_2015_logo_4x4inch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rsidR="00911601">
      <w:rPr>
        <w:noProof/>
        <w:sz w:val="18"/>
        <w:szCs w:val="18"/>
      </w:rPr>
      <w:t xml:space="preserve">                                                                                                         </w:t>
    </w:r>
  </w:p>
  <w:p w:rsidR="00282EC0" w:rsidRPr="00F04E39" w:rsidRDefault="00282EC0" w:rsidP="00EB4915">
    <w:pPr>
      <w:pStyle w:val="Header"/>
      <w:rPr>
        <w:sz w:val="18"/>
        <w:szCs w:val="18"/>
      </w:rPr>
    </w:pPr>
    <w:r>
      <w:rPr>
        <w:noProof/>
        <w:sz w:val="18"/>
        <w:szCs w:val="18"/>
      </w:rPr>
      <w:t>Participants must be aged 5 by 31/12/2015</w:t>
    </w:r>
  </w:p>
  <w:p w:rsidR="00EB4915" w:rsidRPr="00F04E39" w:rsidRDefault="00976F4C">
    <w:pPr>
      <w:pStyle w:val="Header"/>
      <w:rPr>
        <w:b/>
        <w:i/>
        <w:sz w:val="10"/>
        <w:szCs w:val="10"/>
      </w:rPr>
    </w:pPr>
    <w:r w:rsidRPr="00F04E39">
      <w:rPr>
        <w:b/>
        <w:i/>
        <w:sz w:val="10"/>
        <w:szCs w:val="10"/>
      </w:rPr>
      <w:tab/>
    </w:r>
  </w:p>
  <w:p w:rsidR="00EB4915" w:rsidRPr="00F04E39" w:rsidRDefault="00EB4915" w:rsidP="00EB4915">
    <w:pPr>
      <w:pStyle w:val="Header"/>
      <w:pBdr>
        <w:bottom w:val="single" w:sz="4" w:space="1" w:color="auto"/>
      </w:pBd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266AF"/>
    <w:multiLevelType w:val="hybridMultilevel"/>
    <w:tmpl w:val="128018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D3B0BAB"/>
    <w:multiLevelType w:val="hybridMultilevel"/>
    <w:tmpl w:val="991C35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D842DD5"/>
    <w:multiLevelType w:val="hybridMultilevel"/>
    <w:tmpl w:val="360CEB08"/>
    <w:lvl w:ilvl="0" w:tplc="18090003">
      <w:start w:val="1"/>
      <w:numFmt w:val="bullet"/>
      <w:lvlText w:val="o"/>
      <w:lvlJc w:val="left"/>
      <w:pPr>
        <w:ind w:left="2520" w:hanging="360"/>
      </w:pPr>
      <w:rPr>
        <w:rFonts w:ascii="Courier New" w:hAnsi="Courier New" w:cs="Courier New" w:hint="default"/>
      </w:rPr>
    </w:lvl>
    <w:lvl w:ilvl="1" w:tplc="18090003">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3" w15:restartNumberingAfterBreak="0">
    <w:nsid w:val="4E4F6387"/>
    <w:multiLevelType w:val="hybridMultilevel"/>
    <w:tmpl w:val="D6261F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21D336C"/>
    <w:multiLevelType w:val="hybridMultilevel"/>
    <w:tmpl w:val="ACEC62C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F07"/>
    <w:rsid w:val="00035061"/>
    <w:rsid w:val="00077D98"/>
    <w:rsid w:val="000B3146"/>
    <w:rsid w:val="000C50D3"/>
    <w:rsid w:val="001053BD"/>
    <w:rsid w:val="001511D6"/>
    <w:rsid w:val="00166918"/>
    <w:rsid w:val="001B7330"/>
    <w:rsid w:val="001D472A"/>
    <w:rsid w:val="001E35CF"/>
    <w:rsid w:val="00237CAE"/>
    <w:rsid w:val="00243DEE"/>
    <w:rsid w:val="0025334A"/>
    <w:rsid w:val="00264E96"/>
    <w:rsid w:val="002667A2"/>
    <w:rsid w:val="0028074F"/>
    <w:rsid w:val="00282EC0"/>
    <w:rsid w:val="002A5BC5"/>
    <w:rsid w:val="002A6670"/>
    <w:rsid w:val="002B02F3"/>
    <w:rsid w:val="002E08D5"/>
    <w:rsid w:val="003512BF"/>
    <w:rsid w:val="00361739"/>
    <w:rsid w:val="003726FF"/>
    <w:rsid w:val="0038413D"/>
    <w:rsid w:val="00384F81"/>
    <w:rsid w:val="00385394"/>
    <w:rsid w:val="003D65C5"/>
    <w:rsid w:val="003E1C1D"/>
    <w:rsid w:val="00402FD8"/>
    <w:rsid w:val="00405028"/>
    <w:rsid w:val="00441073"/>
    <w:rsid w:val="00447A9B"/>
    <w:rsid w:val="00455096"/>
    <w:rsid w:val="004576F2"/>
    <w:rsid w:val="00474E40"/>
    <w:rsid w:val="00491FC1"/>
    <w:rsid w:val="004C3105"/>
    <w:rsid w:val="004D0214"/>
    <w:rsid w:val="004F677A"/>
    <w:rsid w:val="00511335"/>
    <w:rsid w:val="005426E5"/>
    <w:rsid w:val="005678DE"/>
    <w:rsid w:val="005863A6"/>
    <w:rsid w:val="005C5580"/>
    <w:rsid w:val="005D2991"/>
    <w:rsid w:val="00613DF7"/>
    <w:rsid w:val="00630E45"/>
    <w:rsid w:val="006800EF"/>
    <w:rsid w:val="006C2DC8"/>
    <w:rsid w:val="006C6830"/>
    <w:rsid w:val="007149F1"/>
    <w:rsid w:val="007429E1"/>
    <w:rsid w:val="00770F07"/>
    <w:rsid w:val="007753DE"/>
    <w:rsid w:val="00786284"/>
    <w:rsid w:val="00865397"/>
    <w:rsid w:val="00884DC3"/>
    <w:rsid w:val="00885939"/>
    <w:rsid w:val="00886F6A"/>
    <w:rsid w:val="008D544C"/>
    <w:rsid w:val="008D7008"/>
    <w:rsid w:val="008D7970"/>
    <w:rsid w:val="00911601"/>
    <w:rsid w:val="00916390"/>
    <w:rsid w:val="009327F2"/>
    <w:rsid w:val="009531AD"/>
    <w:rsid w:val="009556BE"/>
    <w:rsid w:val="00976F4C"/>
    <w:rsid w:val="009A0957"/>
    <w:rsid w:val="009C6042"/>
    <w:rsid w:val="009D0289"/>
    <w:rsid w:val="009D31B4"/>
    <w:rsid w:val="00A05AF9"/>
    <w:rsid w:val="00A4077B"/>
    <w:rsid w:val="00A54ED8"/>
    <w:rsid w:val="00A65A70"/>
    <w:rsid w:val="00AC46D0"/>
    <w:rsid w:val="00B050C8"/>
    <w:rsid w:val="00B1756B"/>
    <w:rsid w:val="00B21F4F"/>
    <w:rsid w:val="00BA6750"/>
    <w:rsid w:val="00C10BF5"/>
    <w:rsid w:val="00C13B3A"/>
    <w:rsid w:val="00C17F98"/>
    <w:rsid w:val="00C67430"/>
    <w:rsid w:val="00CA1C14"/>
    <w:rsid w:val="00CA2A73"/>
    <w:rsid w:val="00D31A32"/>
    <w:rsid w:val="00D65094"/>
    <w:rsid w:val="00D75428"/>
    <w:rsid w:val="00D845C4"/>
    <w:rsid w:val="00DA4470"/>
    <w:rsid w:val="00DD4B68"/>
    <w:rsid w:val="00E3087C"/>
    <w:rsid w:val="00E44588"/>
    <w:rsid w:val="00E830EA"/>
    <w:rsid w:val="00EB4915"/>
    <w:rsid w:val="00EC6A03"/>
    <w:rsid w:val="00ED00CD"/>
    <w:rsid w:val="00ED0803"/>
    <w:rsid w:val="00F04E39"/>
    <w:rsid w:val="00F258A0"/>
    <w:rsid w:val="00F64291"/>
    <w:rsid w:val="00F656BB"/>
    <w:rsid w:val="00FB2F8A"/>
    <w:rsid w:val="00FB3935"/>
    <w:rsid w:val="00FD4CF8"/>
    <w:rsid w:val="00FE099C"/>
    <w:rsid w:val="00FE3673"/>
    <w:rsid w:val="00FF4E8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F0863F-CD34-411B-A73F-106EBCEA8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1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1AD"/>
  </w:style>
  <w:style w:type="paragraph" w:styleId="Footer">
    <w:name w:val="footer"/>
    <w:basedOn w:val="Normal"/>
    <w:link w:val="FooterChar"/>
    <w:uiPriority w:val="99"/>
    <w:unhideWhenUsed/>
    <w:rsid w:val="009531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1AD"/>
  </w:style>
  <w:style w:type="paragraph" w:styleId="BalloonText">
    <w:name w:val="Balloon Text"/>
    <w:basedOn w:val="Normal"/>
    <w:link w:val="BalloonTextChar"/>
    <w:uiPriority w:val="99"/>
    <w:semiHidden/>
    <w:unhideWhenUsed/>
    <w:rsid w:val="009531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1AD"/>
    <w:rPr>
      <w:rFonts w:ascii="Tahoma" w:hAnsi="Tahoma" w:cs="Tahoma"/>
      <w:sz w:val="16"/>
      <w:szCs w:val="16"/>
    </w:rPr>
  </w:style>
  <w:style w:type="character" w:styleId="Hyperlink">
    <w:name w:val="Hyperlink"/>
    <w:basedOn w:val="DefaultParagraphFont"/>
    <w:uiPriority w:val="99"/>
    <w:unhideWhenUsed/>
    <w:rsid w:val="009531AD"/>
    <w:rPr>
      <w:color w:val="0000FF" w:themeColor="hyperlink"/>
      <w:u w:val="single"/>
    </w:rPr>
  </w:style>
  <w:style w:type="paragraph" w:styleId="NoSpacing">
    <w:name w:val="No Spacing"/>
    <w:uiPriority w:val="1"/>
    <w:qFormat/>
    <w:rsid w:val="009531AD"/>
    <w:pPr>
      <w:spacing w:after="0" w:line="240" w:lineRule="auto"/>
    </w:pPr>
  </w:style>
  <w:style w:type="paragraph" w:styleId="ListParagraph">
    <w:name w:val="List Paragraph"/>
    <w:basedOn w:val="Normal"/>
    <w:uiPriority w:val="34"/>
    <w:qFormat/>
    <w:rsid w:val="00FF4E80"/>
    <w:pPr>
      <w:ind w:left="720"/>
      <w:contextualSpacing/>
    </w:pPr>
  </w:style>
  <w:style w:type="paragraph" w:styleId="FootnoteText">
    <w:name w:val="footnote text"/>
    <w:basedOn w:val="Normal"/>
    <w:link w:val="FootnoteTextChar"/>
    <w:uiPriority w:val="99"/>
    <w:semiHidden/>
    <w:unhideWhenUsed/>
    <w:rsid w:val="00E445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4588"/>
    <w:rPr>
      <w:sz w:val="20"/>
      <w:szCs w:val="20"/>
    </w:rPr>
  </w:style>
  <w:style w:type="character" w:styleId="FootnoteReference">
    <w:name w:val="footnote reference"/>
    <w:basedOn w:val="DefaultParagraphFont"/>
    <w:uiPriority w:val="99"/>
    <w:semiHidden/>
    <w:unhideWhenUsed/>
    <w:rsid w:val="00E445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Desktop\DDF\headed%20paper%20dd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F4379-5E8F-41EE-88AA-4042D3387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headed paper ddf</Template>
  <TotalTime>1</TotalTime>
  <Pages>1</Pages>
  <Words>354</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dc:creator>
  <cp:lastModifiedBy>Marian</cp:lastModifiedBy>
  <cp:revision>3</cp:revision>
  <cp:lastPrinted>2015-05-21T16:53:00Z</cp:lastPrinted>
  <dcterms:created xsi:type="dcterms:W3CDTF">2015-05-22T13:28:00Z</dcterms:created>
  <dcterms:modified xsi:type="dcterms:W3CDTF">2015-05-24T19:16:00Z</dcterms:modified>
</cp:coreProperties>
</file>